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36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768"/>
        <w:gridCol w:w="144"/>
        <w:gridCol w:w="3456"/>
      </w:tblGrid>
      <w:tr w:rsidR="00D77FB3" w:rsidTr="007E2A4B">
        <w:trPr>
          <w:trHeight w:hRule="exact" w:val="14400"/>
          <w:jc w:val="center"/>
        </w:trPr>
        <w:tc>
          <w:tcPr>
            <w:tcW w:w="7768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768"/>
            </w:tblGrid>
            <w:tr w:rsidR="00D77FB3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D77FB3" w:rsidRDefault="00E57D50">
                  <w:r>
                    <w:rPr>
                      <w:noProof/>
                    </w:rPr>
                    <w:drawing>
                      <wp:inline distT="0" distB="0" distL="0" distR="0">
                        <wp:extent cx="3041702" cy="4416317"/>
                        <wp:effectExtent l="0" t="0" r="6350" b="3810"/>
                        <wp:docPr id="3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zeynep.kayrak\AppData\Local\Microsoft\Windows\INetCache\Content.Word\Screenshot_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1702" cy="4416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7FB3">
              <w:trPr>
                <w:trHeight w:hRule="exact" w:val="5760"/>
              </w:trPr>
              <w:tc>
                <w:tcPr>
                  <w:tcW w:w="7200" w:type="dxa"/>
                </w:tcPr>
                <w:p w:rsidR="00590728" w:rsidRPr="00AC6ADC" w:rsidRDefault="00AC6ADC" w:rsidP="00AC6ADC">
                  <w:pPr>
                    <w:pStyle w:val="AralkYok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C6ADC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AYI </w:t>
                  </w:r>
                  <w:r w:rsidR="00590728" w:rsidRPr="00AC6ADC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PADDINGTON 2</w:t>
                  </w:r>
                </w:p>
                <w:p w:rsidR="00D77FB3" w:rsidRPr="00AC6ADC" w:rsidRDefault="00AC6ADC" w:rsidP="00AC6ADC">
                  <w:pPr>
                    <w:pStyle w:val="AralkYok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C6AD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(</w:t>
                  </w:r>
                  <w:r w:rsidR="00590728" w:rsidRPr="00AC6AD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PADDINGTON 2</w:t>
                  </w:r>
                  <w:r w:rsidRPr="00AC6AD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)</w:t>
                  </w:r>
                </w:p>
                <w:p w:rsidR="007F0D9E" w:rsidRPr="00AC6ADC" w:rsidRDefault="007F0D9E" w:rsidP="00AC6ADC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D77FB3" w:rsidRPr="00AC6ADC" w:rsidRDefault="00AC6ADC" w:rsidP="00AC6ADC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roofErr w:type="spellStart"/>
                  <w:r w:rsidRPr="00AC6ADC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Gösterim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 </w:t>
                  </w:r>
                  <w:proofErr w:type="spellStart"/>
                  <w:r w:rsidRPr="00AC6ADC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Tarihi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:</w:t>
                  </w:r>
                  <w:r w:rsidRPr="00AC6ADC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r w:rsidR="00590728" w:rsidRPr="00AC6ADC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24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K</w:t>
                  </w:r>
                  <w:r w:rsidR="00590728" w:rsidRPr="00AC6ADC">
                    <w:rPr>
                      <w:rFonts w:ascii="Times New Roman" w:hAnsi="Times New Roman" w:cs="Times New Roman"/>
                      <w:color w:val="000000" w:themeColor="text1"/>
                    </w:rPr>
                    <w:t>asım</w:t>
                  </w:r>
                  <w:proofErr w:type="spellEnd"/>
                  <w:r w:rsidR="00A12AED" w:rsidRPr="00AC6ADC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2017</w:t>
                  </w:r>
                </w:p>
                <w:p w:rsidR="00AC6ADC" w:rsidRPr="00AC6ADC" w:rsidRDefault="00AC6ADC" w:rsidP="00AC6ADC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6ADC">
                    <w:rPr>
                      <w:rFonts w:ascii="Times New Roman" w:hAnsi="Times New Roman" w:cs="Times New Roman"/>
                      <w:b/>
                    </w:rPr>
                    <w:t>Dağıtım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Pr="00AC6ADC">
                    <w:rPr>
                      <w:rFonts w:ascii="Times New Roman" w:hAnsi="Times New Roman" w:cs="Times New Roman"/>
                    </w:rPr>
                    <w:t xml:space="preserve"> CGV Mars </w:t>
                  </w:r>
                  <w:proofErr w:type="spellStart"/>
                  <w:r w:rsidRPr="00AC6ADC">
                    <w:rPr>
                      <w:rFonts w:ascii="Times New Roman" w:hAnsi="Times New Roman" w:cs="Times New Roman"/>
                    </w:rPr>
                    <w:t>Dağıtım</w:t>
                  </w:r>
                  <w:proofErr w:type="spellEnd"/>
                </w:p>
                <w:p w:rsidR="00AC6ADC" w:rsidRPr="00AC6ADC" w:rsidRDefault="00AC6ADC" w:rsidP="00AC6ADC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6ADC">
                    <w:rPr>
                      <w:rFonts w:ascii="Times New Roman" w:hAnsi="Times New Roman" w:cs="Times New Roman"/>
                      <w:b/>
                    </w:rPr>
                    <w:t>İthalat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Pr="00AC6ADC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6ADC">
                    <w:rPr>
                      <w:rFonts w:ascii="Times New Roman" w:hAnsi="Times New Roman" w:cs="Times New Roman"/>
                    </w:rPr>
                    <w:t>Medyavizyon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</w:rPr>
                    <w:t xml:space="preserve"> Film</w:t>
                  </w:r>
                </w:p>
                <w:p w:rsidR="00AC6ADC" w:rsidRPr="00AC6ADC" w:rsidRDefault="00AC6ADC" w:rsidP="00AC6ADC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6ADC">
                    <w:rPr>
                      <w:rFonts w:ascii="Times New Roman" w:hAnsi="Times New Roman" w:cs="Times New Roman"/>
                      <w:b/>
                    </w:rPr>
                    <w:t>Süre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Pr="00AC6ADC">
                    <w:rPr>
                      <w:rFonts w:ascii="Times New Roman" w:hAnsi="Times New Roman" w:cs="Times New Roman"/>
                    </w:rPr>
                    <w:t xml:space="preserve"> 95 dk.</w:t>
                  </w:r>
                </w:p>
                <w:p w:rsidR="00AC6ADC" w:rsidRPr="00AC6ADC" w:rsidRDefault="00AC6ADC" w:rsidP="00AC6ADC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6ADC">
                    <w:rPr>
                      <w:rFonts w:ascii="Times New Roman" w:hAnsi="Times New Roman" w:cs="Times New Roman"/>
                      <w:b/>
                    </w:rPr>
                    <w:t>Tür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Pr="00AC6ADC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6ADC">
                    <w:rPr>
                      <w:rFonts w:ascii="Times New Roman" w:hAnsi="Times New Roman" w:cs="Times New Roman"/>
                    </w:rPr>
                    <w:t>Aile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 w:rsidRPr="00AC6ADC">
                    <w:rPr>
                      <w:rFonts w:ascii="Times New Roman" w:hAnsi="Times New Roman" w:cs="Times New Roman"/>
                    </w:rPr>
                    <w:t>Çocuk</w:t>
                  </w:r>
                  <w:proofErr w:type="spellEnd"/>
                </w:p>
                <w:p w:rsidR="00AC6ADC" w:rsidRPr="00AC6ADC" w:rsidRDefault="00AC6ADC" w:rsidP="00AC6ADC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6ADC">
                    <w:rPr>
                      <w:rFonts w:ascii="Times New Roman" w:hAnsi="Times New Roman" w:cs="Times New Roman"/>
                      <w:b/>
                    </w:rPr>
                    <w:t>Yapım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  <w:b/>
                    </w:rPr>
                    <w:t xml:space="preserve">: </w:t>
                  </w:r>
                  <w:proofErr w:type="spellStart"/>
                  <w:r w:rsidRPr="00AC6ADC">
                    <w:rPr>
                      <w:rFonts w:ascii="Times New Roman" w:hAnsi="Times New Roman" w:cs="Times New Roman"/>
                    </w:rPr>
                    <w:t>Studiocanal</w:t>
                  </w:r>
                  <w:proofErr w:type="spellEnd"/>
                </w:p>
                <w:p w:rsidR="00AC6ADC" w:rsidRDefault="00AC6ADC" w:rsidP="00AC6ADC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C6ADC">
                    <w:rPr>
                      <w:rFonts w:ascii="Times New Roman" w:hAnsi="Times New Roman" w:cs="Times New Roman"/>
                      <w:b/>
                    </w:rPr>
                    <w:t>Fragman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Pr="00AC6ADC">
                    <w:rPr>
                      <w:rFonts w:ascii="Times New Roman" w:hAnsi="Times New Roman" w:cs="Times New Roman"/>
                    </w:rPr>
                    <w:t xml:space="preserve"> </w:t>
                  </w:r>
                  <w:hyperlink r:id="rId6" w:history="1">
                    <w:r w:rsidR="0050017A" w:rsidRPr="00AA523E">
                      <w:rPr>
                        <w:rStyle w:val="Kpr"/>
                        <w:rFonts w:ascii="Times New Roman" w:hAnsi="Times New Roman" w:cs="Times New Roman"/>
                      </w:rPr>
                      <w:t>https://youtu.be/Fp92uq1aJR0</w:t>
                    </w:r>
                  </w:hyperlink>
                  <w:r w:rsidR="0050017A">
                    <w:rPr>
                      <w:rFonts w:ascii="Times New Roman" w:hAnsi="Times New Roman" w:cs="Times New Roman"/>
                    </w:rPr>
                    <w:t xml:space="preserve"> - </w:t>
                  </w:r>
                  <w:hyperlink r:id="rId7" w:history="1">
                    <w:r w:rsidR="0050017A" w:rsidRPr="00AA523E">
                      <w:rPr>
                        <w:rStyle w:val="Kpr"/>
                        <w:rFonts w:ascii="Times New Roman" w:hAnsi="Times New Roman" w:cs="Times New Roman"/>
                      </w:rPr>
                      <w:t>https://youtu.be/LFM_6-m4ZyU</w:t>
                    </w:r>
                  </w:hyperlink>
                </w:p>
                <w:p w:rsidR="00AC6ADC" w:rsidRDefault="00AC6ADC" w:rsidP="00AC6ADC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r w:rsidRPr="00AC6ADC">
                    <w:rPr>
                      <w:rFonts w:ascii="Times New Roman" w:hAnsi="Times New Roman" w:cs="Times New Roman"/>
                      <w:b/>
                    </w:rPr>
                    <w:t>Facebook:</w:t>
                  </w:r>
                  <w:r w:rsidRPr="00AC6ADC">
                    <w:rPr>
                      <w:rFonts w:ascii="Times New Roman" w:hAnsi="Times New Roman" w:cs="Times New Roman"/>
                    </w:rPr>
                    <w:t xml:space="preserve"> </w:t>
                  </w:r>
                  <w:hyperlink r:id="rId8" w:history="1">
                    <w:r w:rsidR="0050017A" w:rsidRPr="00AA523E">
                      <w:rPr>
                        <w:rStyle w:val="Kpr"/>
                        <w:rFonts w:ascii="Times New Roman" w:hAnsi="Times New Roman" w:cs="Times New Roman"/>
                      </w:rPr>
                      <w:t>https://www.facebook.com/PaddingtonTR/</w:t>
                    </w:r>
                  </w:hyperlink>
                </w:p>
                <w:p w:rsidR="00AC6ADC" w:rsidRDefault="00AC6ADC" w:rsidP="00AC6ADC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r w:rsidRPr="00AC6ADC">
                    <w:rPr>
                      <w:rFonts w:ascii="Times New Roman" w:hAnsi="Times New Roman" w:cs="Times New Roman"/>
                      <w:b/>
                    </w:rPr>
                    <w:t xml:space="preserve">Paddington Run </w:t>
                  </w:r>
                  <w:proofErr w:type="spellStart"/>
                  <w:r w:rsidRPr="00AC6ADC">
                    <w:rPr>
                      <w:rFonts w:ascii="Times New Roman" w:hAnsi="Times New Roman" w:cs="Times New Roman"/>
                      <w:b/>
                    </w:rPr>
                    <w:t>Oyun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  <w:b/>
                    </w:rPr>
                    <w:t xml:space="preserve"> Promo </w:t>
                  </w:r>
                  <w:proofErr w:type="spellStart"/>
                  <w:r w:rsidRPr="00AC6ADC">
                    <w:rPr>
                      <w:rFonts w:ascii="Times New Roman" w:hAnsi="Times New Roman" w:cs="Times New Roman"/>
                      <w:b/>
                    </w:rPr>
                    <w:t>Videosu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Pr="00AC6ADC">
                    <w:rPr>
                      <w:rFonts w:ascii="Times New Roman" w:hAnsi="Times New Roman" w:cs="Times New Roman"/>
                    </w:rPr>
                    <w:t xml:space="preserve"> </w:t>
                  </w:r>
                  <w:hyperlink r:id="rId9" w:history="1">
                    <w:r w:rsidR="0050017A" w:rsidRPr="00AA523E">
                      <w:rPr>
                        <w:rStyle w:val="Kpr"/>
                        <w:rFonts w:ascii="Times New Roman" w:hAnsi="Times New Roman" w:cs="Times New Roman"/>
                      </w:rPr>
                      <w:t>https://youtu.be/ghjmsGIlFmU</w:t>
                    </w:r>
                  </w:hyperlink>
                </w:p>
                <w:p w:rsidR="00AC6ADC" w:rsidRPr="00AC6ADC" w:rsidRDefault="00AC6ADC" w:rsidP="00AC6ADC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</w:p>
                <w:p w:rsidR="00A12AED" w:rsidRPr="00AC6ADC" w:rsidRDefault="00590728" w:rsidP="00AC6ADC">
                  <w:pPr>
                    <w:pStyle w:val="AralkYok"/>
                    <w:rPr>
                      <w:rFonts w:ascii="Times New Roman" w:hAnsi="Times New Roman" w:cs="Times New Roman"/>
                      <w:i/>
                      <w:color w:val="E03177" w:themeColor="accent1"/>
                    </w:rPr>
                  </w:pPr>
                  <w:proofErr w:type="spellStart"/>
                  <w:r w:rsidRPr="00AC6ADC">
                    <w:rPr>
                      <w:rFonts w:ascii="Times New Roman" w:hAnsi="Times New Roman" w:cs="Times New Roman"/>
                      <w:i/>
                      <w:color w:val="E03177" w:themeColor="accent1"/>
                    </w:rPr>
                    <w:t>Küçük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  <w:i/>
                      <w:color w:val="E03177" w:themeColor="accent1"/>
                    </w:rPr>
                    <w:t xml:space="preserve"> Bela, </w:t>
                  </w:r>
                  <w:proofErr w:type="spellStart"/>
                  <w:r w:rsidRPr="00AC6ADC">
                    <w:rPr>
                      <w:rFonts w:ascii="Times New Roman" w:hAnsi="Times New Roman" w:cs="Times New Roman"/>
                      <w:i/>
                      <w:color w:val="E03177" w:themeColor="accent1"/>
                    </w:rPr>
                    <w:t>Büyük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  <w:i/>
                      <w:color w:val="E03177" w:themeColor="accent1"/>
                    </w:rPr>
                    <w:t xml:space="preserve"> </w:t>
                  </w:r>
                  <w:proofErr w:type="spellStart"/>
                  <w:r w:rsidRPr="00AC6ADC">
                    <w:rPr>
                      <w:rFonts w:ascii="Times New Roman" w:hAnsi="Times New Roman" w:cs="Times New Roman"/>
                      <w:i/>
                      <w:color w:val="E03177" w:themeColor="accent1"/>
                    </w:rPr>
                    <w:t>Macera</w:t>
                  </w:r>
                  <w:proofErr w:type="spellEnd"/>
                </w:p>
                <w:p w:rsidR="00AC6ADC" w:rsidRDefault="00590728" w:rsidP="00AC6ADC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bookmarkStart w:id="0" w:name="_GoBack"/>
                  <w:r w:rsidRPr="00AC6ADC">
                    <w:rPr>
                      <w:rFonts w:ascii="Times New Roman" w:hAnsi="Times New Roman" w:cs="Times New Roman"/>
                    </w:rPr>
                    <w:t xml:space="preserve">Paddington Brown </w:t>
                  </w:r>
                  <w:proofErr w:type="spellStart"/>
                  <w:r w:rsidRPr="00AC6ADC">
                    <w:rPr>
                      <w:rFonts w:ascii="Times New Roman" w:hAnsi="Times New Roman" w:cs="Times New Roman"/>
                    </w:rPr>
                    <w:t>ailesinin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AC6ADC">
                    <w:rPr>
                      <w:rFonts w:ascii="Times New Roman" w:hAnsi="Times New Roman" w:cs="Times New Roman"/>
                    </w:rPr>
                    <w:t>bir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</w:rPr>
                    <w:t xml:space="preserve"> üyesi olmuş, sürekli taşıdığı marmelatları ve bitmeyen neşesi ile mahallenin en popüler sakini haline gelmiştir. </w:t>
                  </w:r>
                </w:p>
                <w:p w:rsidR="00AC6ADC" w:rsidRPr="00AC6ADC" w:rsidRDefault="00590728" w:rsidP="00294B8F">
                  <w:pPr>
                    <w:jc w:val="both"/>
                    <w:rPr>
                      <w:rFonts w:ascii="Trebuchet MS" w:hAnsi="Trebuchet MS" w:cs="Arial"/>
                      <w:sz w:val="20"/>
                    </w:rPr>
                  </w:pPr>
                  <w:r w:rsidRPr="00AC6A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Teyzesi </w:t>
                  </w:r>
                  <w:proofErr w:type="spellStart"/>
                  <w:r w:rsidRPr="00AC6A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Lucy’nin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100. </w:t>
                  </w:r>
                  <w:proofErr w:type="gramStart"/>
                  <w:r w:rsidRPr="00AC6A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doğum</w:t>
                  </w:r>
                  <w:proofErr w:type="gramEnd"/>
                  <w:r w:rsidRPr="00AC6A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günü için bir kitap beğenen </w:t>
                  </w:r>
                  <w:proofErr w:type="spellStart"/>
                  <w:r w:rsidRPr="00AC6A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Paddington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para biriktirmek için çeşitli işlerde çalışmaya başlar. Ancak almak istediği kitap çalınınca Brown ailesi ve </w:t>
                  </w:r>
                  <w:proofErr w:type="spellStart"/>
                  <w:r w:rsidRPr="00AC6A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Paddington</w:t>
                  </w:r>
                  <w:proofErr w:type="spellEnd"/>
                  <w:r w:rsidRPr="00AC6A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gizemli hırsızın peşine düşerler</w:t>
                  </w:r>
                  <w:r w:rsidR="00D10E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bookmarkEnd w:id="0"/>
                </w:p>
              </w:tc>
            </w:tr>
            <w:tr w:rsidR="00D77FB3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D77FB3" w:rsidRPr="00BD11A5" w:rsidRDefault="00294B8F" w:rsidP="00B34E0D">
                  <w:pPr>
                    <w:jc w:val="center"/>
                    <w:rPr>
                      <w:rFonts w:ascii="Calibri Light" w:hAnsi="Calibri Light"/>
                    </w:rPr>
                  </w:pPr>
                  <w:r w:rsidRPr="00BD11A5">
                    <w:rPr>
                      <w:rFonts w:ascii="Calibri Light" w:hAnsi="Calibri Light"/>
                      <w:noProof/>
                      <w:lang w:eastAsia="tr-TR"/>
                    </w:rPr>
                    <w:drawing>
                      <wp:inline distT="0" distB="0" distL="0" distR="0" wp14:anchorId="4D80FF44" wp14:editId="68CDBEC6">
                        <wp:extent cx="1983179" cy="412532"/>
                        <wp:effectExtent l="0" t="0" r="0" b="698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4203" cy="423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10E77">
                    <w:rPr>
                      <w:rFonts w:ascii="Calibri Light" w:hAnsi="Calibri Light"/>
                      <w:noProof/>
                      <w:lang w:eastAsia="tr-T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88.25pt;height:36.75pt">
                        <v:imagedata r:id="rId11" o:title="MarsDagitim_Logo"/>
                      </v:shape>
                    </w:pict>
                  </w:r>
                </w:p>
              </w:tc>
            </w:tr>
          </w:tbl>
          <w:p w:rsidR="00D77FB3" w:rsidRDefault="00D77FB3"/>
        </w:tc>
        <w:tc>
          <w:tcPr>
            <w:tcW w:w="144" w:type="dxa"/>
          </w:tcPr>
          <w:p w:rsidR="00D77FB3" w:rsidRDefault="00D77FB3"/>
        </w:tc>
        <w:tc>
          <w:tcPr>
            <w:tcW w:w="3456" w:type="dxa"/>
          </w:tcPr>
          <w:tbl>
            <w:tblPr>
              <w:tblW w:w="5000" w:type="pct"/>
              <w:shd w:val="clear" w:color="auto" w:fill="080808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D77FB3" w:rsidTr="00A12AED">
              <w:trPr>
                <w:trHeight w:hRule="exact" w:val="10800"/>
              </w:trPr>
              <w:tc>
                <w:tcPr>
                  <w:tcW w:w="3446" w:type="dxa"/>
                  <w:shd w:val="clear" w:color="auto" w:fill="080808"/>
                  <w:vAlign w:val="center"/>
                </w:tcPr>
                <w:p w:rsidR="00D77FB3" w:rsidRDefault="00D94E4B">
                  <w:pPr>
                    <w:pStyle w:val="Balk2"/>
                  </w:pPr>
                  <w:r w:rsidRPr="00A12AED">
                    <w:rPr>
                      <w:color w:val="A3DCEF" w:themeColor="accent6" w:themeTint="66"/>
                    </w:rPr>
                    <w:t>YÖNETMEN</w:t>
                  </w:r>
                  <w:r>
                    <w:br/>
                  </w:r>
                  <w:r w:rsidR="004D7520">
                    <w:t>Paul King</w:t>
                  </w:r>
                </w:p>
                <w:p w:rsidR="00D77FB3" w:rsidRDefault="00D77FB3">
                  <w:pPr>
                    <w:pStyle w:val="Line"/>
                  </w:pPr>
                </w:p>
                <w:p w:rsidR="00A12AED" w:rsidRDefault="0090555F" w:rsidP="00A12AED">
                  <w:pPr>
                    <w:pStyle w:val="Balk2"/>
                  </w:pPr>
                  <w:r w:rsidRPr="00A12AED">
                    <w:rPr>
                      <w:color w:val="A3DCEF" w:themeColor="accent6" w:themeTint="66"/>
                    </w:rPr>
                    <w:t>SENARYO</w:t>
                  </w:r>
                  <w:r w:rsidRPr="0090555F">
                    <w:rPr>
                      <w:color w:val="auto"/>
                    </w:rPr>
                    <w:br/>
                  </w:r>
                  <w:proofErr w:type="spellStart"/>
                  <w:r w:rsidR="004D7520">
                    <w:t>Micheal</w:t>
                  </w:r>
                  <w:proofErr w:type="spellEnd"/>
                  <w:r w:rsidR="004D7520">
                    <w:t xml:space="preserve"> Bond</w:t>
                  </w:r>
                  <w:r w:rsidR="00A12AED">
                    <w:t xml:space="preserve"> </w:t>
                  </w:r>
                </w:p>
                <w:p w:rsidR="00D77FB3" w:rsidRDefault="004D7520" w:rsidP="00A12AED">
                  <w:pPr>
                    <w:pStyle w:val="Balk2"/>
                  </w:pPr>
                  <w:r>
                    <w:t>Jon Croker</w:t>
                  </w:r>
                </w:p>
                <w:p w:rsidR="00D77FB3" w:rsidRDefault="00D77FB3">
                  <w:pPr>
                    <w:pStyle w:val="Line"/>
                  </w:pPr>
                </w:p>
                <w:p w:rsidR="00D77FB3" w:rsidRDefault="00A12AED" w:rsidP="00A12AED">
                  <w:pPr>
                    <w:pStyle w:val="Balk2"/>
                  </w:pPr>
                  <w:r w:rsidRPr="00A12AED">
                    <w:rPr>
                      <w:color w:val="A3DCEF" w:themeColor="accent6" w:themeTint="66"/>
                    </w:rPr>
                    <w:t>OYUNCULAR</w:t>
                  </w:r>
                  <w:r w:rsidR="0090555F" w:rsidRPr="0090555F">
                    <w:rPr>
                      <w:color w:val="E03177" w:themeColor="accent1"/>
                    </w:rPr>
                    <w:br/>
                  </w:r>
                  <w:r w:rsidR="00812E73" w:rsidRPr="00812E73">
                    <w:t xml:space="preserve">Michael Gambon, Imelda Staunton, Ben </w:t>
                  </w:r>
                  <w:proofErr w:type="spellStart"/>
                  <w:r w:rsidR="00812E73" w:rsidRPr="00812E73">
                    <w:t>Whishaw</w:t>
                  </w:r>
                  <w:proofErr w:type="spellEnd"/>
                  <w:r w:rsidR="00812E73" w:rsidRPr="00812E73">
                    <w:t>, Madeleine Harris</w:t>
                  </w:r>
                </w:p>
                <w:p w:rsidR="00590728" w:rsidRPr="00590728" w:rsidRDefault="00590728" w:rsidP="00590728">
                  <w:pPr>
                    <w:pStyle w:val="Line"/>
                  </w:pPr>
                  <w:r>
                    <w:t>Ben</w:t>
                  </w:r>
                </w:p>
                <w:p w:rsidR="00D77FB3" w:rsidRDefault="00D77FB3">
                  <w:pPr>
                    <w:pStyle w:val="Line"/>
                  </w:pPr>
                </w:p>
                <w:p w:rsidR="00D77FB3" w:rsidRDefault="0090555F" w:rsidP="00590728">
                  <w:pPr>
                    <w:pStyle w:val="Balk2"/>
                  </w:pPr>
                  <w:r w:rsidRPr="00A12AED">
                    <w:rPr>
                      <w:color w:val="A3DCEF" w:themeColor="accent6" w:themeTint="66"/>
                    </w:rPr>
                    <w:t>TÜR</w:t>
                  </w:r>
                  <w:r>
                    <w:br/>
                  </w:r>
                  <w:proofErr w:type="spellStart"/>
                  <w:r w:rsidR="00590728">
                    <w:t>Animasyon</w:t>
                  </w:r>
                  <w:proofErr w:type="spellEnd"/>
                  <w:r w:rsidR="00590728">
                    <w:t xml:space="preserve">, </w:t>
                  </w:r>
                  <w:proofErr w:type="spellStart"/>
                  <w:r w:rsidR="00590728">
                    <w:t>Aile</w:t>
                  </w:r>
                  <w:proofErr w:type="spellEnd"/>
                </w:p>
                <w:p w:rsidR="00590728" w:rsidRPr="00590728" w:rsidRDefault="00590728" w:rsidP="00590728">
                  <w:pPr>
                    <w:pStyle w:val="Line"/>
                  </w:pPr>
                  <w:proofErr w:type="spellStart"/>
                  <w:r>
                    <w:t>Aile</w:t>
                  </w:r>
                  <w:proofErr w:type="spellEnd"/>
                </w:p>
                <w:p w:rsidR="00B34E0D" w:rsidRPr="00B34E0D" w:rsidRDefault="00B34E0D" w:rsidP="00A12AED">
                  <w:pPr>
                    <w:pStyle w:val="Balk2"/>
                    <w:jc w:val="left"/>
                  </w:pPr>
                </w:p>
              </w:tc>
            </w:tr>
            <w:tr w:rsidR="00D77FB3" w:rsidTr="00A12AED">
              <w:trPr>
                <w:trHeight w:hRule="exact" w:val="144"/>
              </w:trPr>
              <w:tc>
                <w:tcPr>
                  <w:tcW w:w="3446" w:type="dxa"/>
                  <w:shd w:val="clear" w:color="auto" w:fill="080808"/>
                </w:tcPr>
                <w:p w:rsidR="00D77FB3" w:rsidRDefault="00D77FB3"/>
              </w:tc>
            </w:tr>
            <w:tr w:rsidR="00D77FB3" w:rsidTr="007F0D9E">
              <w:trPr>
                <w:trHeight w:hRule="exact" w:val="3456"/>
              </w:trPr>
              <w:tc>
                <w:tcPr>
                  <w:tcW w:w="3446" w:type="dxa"/>
                  <w:shd w:val="clear" w:color="auto" w:fill="3A2B56" w:themeFill="accent5" w:themeFillShade="80"/>
                  <w:vAlign w:val="center"/>
                </w:tcPr>
                <w:p w:rsidR="00D77FB3" w:rsidRPr="00A12AED" w:rsidRDefault="00590728">
                  <w:pPr>
                    <w:pStyle w:val="Balk3"/>
                    <w:rPr>
                      <w:color w:val="A3DCEF" w:themeColor="accent6" w:themeTint="66"/>
                    </w:rPr>
                  </w:pPr>
                  <w:r>
                    <w:rPr>
                      <w:color w:val="A3DCEF" w:themeColor="accent6" w:themeTint="66"/>
                    </w:rPr>
                    <w:t xml:space="preserve">TÜRKÇE DUBLAJ </w:t>
                  </w:r>
                  <w:r w:rsidR="00A12AED" w:rsidRPr="00A12AED">
                    <w:rPr>
                      <w:color w:val="A3DCEF" w:themeColor="accent6" w:themeTint="66"/>
                    </w:rPr>
                    <w:t>Fragman</w:t>
                  </w:r>
                </w:p>
                <w:p w:rsidR="00D77FB3" w:rsidRPr="0050017A" w:rsidRDefault="00D10E77" w:rsidP="0050017A">
                  <w:pPr>
                    <w:pStyle w:val="Tarih"/>
                    <w:rPr>
                      <w:rFonts w:ascii="Arial" w:hAnsi="Arial" w:cs="Arial"/>
                      <w:sz w:val="20"/>
                      <w:szCs w:val="20"/>
                    </w:rPr>
                  </w:pPr>
                  <w:sdt>
                    <w:sdtPr>
                      <w:rPr>
                        <w:rFonts w:ascii="Arial" w:hAnsi="Arial" w:cs="Arial"/>
                        <w:sz w:val="20"/>
                        <w:szCs w:val="20"/>
                      </w:rPr>
                      <w:id w:val="857003158"/>
                      <w:placeholder>
                        <w:docPart w:val="CB1670AF3CBC452F8F553C7CDB4BCA48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542689" w:rsidRPr="0050017A">
                        <w:rPr>
                          <w:rFonts w:ascii="Arial" w:hAnsi="Arial" w:cs="Arial"/>
                          <w:sz w:val="20"/>
                          <w:szCs w:val="20"/>
                        </w:rPr>
                        <w:t>https://youtu.be/LFM_6-m4ZyU</w:t>
                      </w:r>
                    </w:sdtContent>
                  </w:sdt>
                </w:p>
              </w:tc>
            </w:tr>
          </w:tbl>
          <w:p w:rsidR="00D77FB3" w:rsidRDefault="00D77FB3"/>
        </w:tc>
      </w:tr>
    </w:tbl>
    <w:p w:rsidR="00253418" w:rsidRPr="00A21C1E" w:rsidRDefault="00590728" w:rsidP="00A21C1E">
      <w:pPr>
        <w:pStyle w:val="AralkYok"/>
        <w:spacing w:line="720" w:lineRule="auto"/>
        <w:rPr>
          <w:rFonts w:ascii="Rockwell Extra Bold" w:hAnsi="Rockwell Extra Bold"/>
          <w:sz w:val="52"/>
          <w:szCs w:val="96"/>
        </w:rPr>
      </w:pPr>
      <w:r>
        <w:rPr>
          <w:noProof/>
        </w:rPr>
        <w:lastRenderedPageBreak/>
        <w:drawing>
          <wp:inline distT="0" distB="0" distL="0" distR="0" wp14:anchorId="3FE85E8B" wp14:editId="76847414">
            <wp:extent cx="6858000" cy="3058795"/>
            <wp:effectExtent l="0" t="0" r="0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3418" w:rsidRPr="00A21C1E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E4B"/>
    <w:rsid w:val="00043C5E"/>
    <w:rsid w:val="000807DE"/>
    <w:rsid w:val="000847D3"/>
    <w:rsid w:val="00085CAB"/>
    <w:rsid w:val="00253418"/>
    <w:rsid w:val="00270A02"/>
    <w:rsid w:val="002909B2"/>
    <w:rsid w:val="00294B8F"/>
    <w:rsid w:val="0032547C"/>
    <w:rsid w:val="003D7746"/>
    <w:rsid w:val="004D7520"/>
    <w:rsid w:val="0050017A"/>
    <w:rsid w:val="005369FA"/>
    <w:rsid w:val="00542689"/>
    <w:rsid w:val="00590728"/>
    <w:rsid w:val="006F2C3B"/>
    <w:rsid w:val="007E2A4B"/>
    <w:rsid w:val="007F0D9E"/>
    <w:rsid w:val="007F647D"/>
    <w:rsid w:val="00812E73"/>
    <w:rsid w:val="008257BF"/>
    <w:rsid w:val="008A0970"/>
    <w:rsid w:val="0090555F"/>
    <w:rsid w:val="00915C8A"/>
    <w:rsid w:val="009854D2"/>
    <w:rsid w:val="00A12AED"/>
    <w:rsid w:val="00A21C1E"/>
    <w:rsid w:val="00AA7C14"/>
    <w:rsid w:val="00AC6ADC"/>
    <w:rsid w:val="00AE7D7D"/>
    <w:rsid w:val="00B34E0D"/>
    <w:rsid w:val="00BD11A5"/>
    <w:rsid w:val="00BD3B6F"/>
    <w:rsid w:val="00BE0CE0"/>
    <w:rsid w:val="00C139B7"/>
    <w:rsid w:val="00D10E77"/>
    <w:rsid w:val="00D77FB3"/>
    <w:rsid w:val="00D94E4B"/>
    <w:rsid w:val="00E5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768D62"/>
  <w15:chartTrackingRefBased/>
  <w15:docId w15:val="{F4331779-A1F9-45EA-94C3-6FD234F2E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55F"/>
    <w:pPr>
      <w:spacing w:line="259" w:lineRule="auto"/>
    </w:pPr>
    <w:rPr>
      <w:rFonts w:eastAsiaTheme="minorHAnsi"/>
      <w:color w:val="auto"/>
      <w:sz w:val="22"/>
      <w:szCs w:val="22"/>
      <w:lang w:val="tr-TR" w:eastAsia="en-US"/>
    </w:rPr>
  </w:style>
  <w:style w:type="paragraph" w:styleId="Balk1">
    <w:name w:val="heading 1"/>
    <w:basedOn w:val="Normal"/>
    <w:next w:val="Normal"/>
    <w:link w:val="Balk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rFonts w:eastAsiaTheme="minorEastAsia"/>
      <w:b/>
      <w:bCs/>
      <w:color w:val="333333" w:themeColor="text2"/>
      <w:sz w:val="28"/>
      <w:szCs w:val="28"/>
      <w:lang w:val="en-US" w:eastAsia="ja-JP"/>
    </w:rPr>
  </w:style>
  <w:style w:type="paragraph" w:styleId="Balk2">
    <w:name w:val="heading 2"/>
    <w:basedOn w:val="Normal"/>
    <w:next w:val="Line"/>
    <w:link w:val="Balk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  <w:lang w:val="en-US" w:eastAsia="ja-JP"/>
    </w:rPr>
  </w:style>
  <w:style w:type="paragraph" w:styleId="Balk3">
    <w:name w:val="heading 3"/>
    <w:basedOn w:val="Normal"/>
    <w:next w:val="Normal"/>
    <w:link w:val="Balk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24"/>
      <w:szCs w:val="24"/>
      <w:lang w:val="en-US" w:eastAsia="ja-JP"/>
    </w:rPr>
  </w:style>
  <w:style w:type="paragraph" w:styleId="Balk4">
    <w:name w:val="heading 4"/>
    <w:basedOn w:val="Normal"/>
    <w:next w:val="Normal"/>
    <w:link w:val="Balk4Char"/>
    <w:uiPriority w:val="99"/>
    <w:semiHidden/>
    <w:unhideWhenUsed/>
    <w:qFormat/>
    <w:pPr>
      <w:keepNext/>
      <w:keepLines/>
      <w:spacing w:before="40" w:after="0" w:line="312" w:lineRule="auto"/>
      <w:outlineLvl w:val="3"/>
    </w:pPr>
    <w:rPr>
      <w:rFonts w:asciiTheme="majorHAnsi" w:eastAsiaTheme="majorEastAsia" w:hAnsiTheme="majorHAnsi" w:cstheme="majorBidi"/>
      <w:color w:val="E03177" w:themeColor="accent1"/>
      <w:sz w:val="24"/>
      <w:szCs w:val="24"/>
      <w:lang w:val="en-US" w:eastAsia="ja-JP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KonuBal"/>
    <w:link w:val="Altyaz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AltyazChar">
    <w:name w:val="Altyazı Char"/>
    <w:basedOn w:val="VarsaylanParagrafYazTipi"/>
    <w:link w:val="Altyaz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KonuBal">
    <w:name w:val="Title"/>
    <w:basedOn w:val="Normal"/>
    <w:next w:val="Normal"/>
    <w:link w:val="KonuBal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color w:val="333333" w:themeColor="text2"/>
      <w:kern w:val="28"/>
      <w:sz w:val="80"/>
      <w:szCs w:val="80"/>
      <w:lang w:val="en-US" w:eastAsia="ja-JP"/>
    </w:rPr>
  </w:style>
  <w:style w:type="character" w:customStyle="1" w:styleId="KonuBalChar">
    <w:name w:val="Konu Başlığı Char"/>
    <w:basedOn w:val="VarsaylanParagrafYazTipi"/>
    <w:link w:val="KonuBa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Balk1Char">
    <w:name w:val="Başlık 1 Char"/>
    <w:basedOn w:val="VarsaylanParagrafYazTipi"/>
    <w:link w:val="Balk1"/>
    <w:uiPriority w:val="3"/>
    <w:rPr>
      <w:b/>
      <w:bCs/>
      <w:sz w:val="28"/>
      <w:szCs w:val="28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styleId="AralkYok">
    <w:name w:val="No Spacing"/>
    <w:uiPriority w:val="19"/>
    <w:qFormat/>
    <w:pPr>
      <w:spacing w:after="0" w:line="240" w:lineRule="auto"/>
    </w:pPr>
  </w:style>
  <w:style w:type="character" w:customStyle="1" w:styleId="Balk2Char">
    <w:name w:val="Başlık 2 Char"/>
    <w:basedOn w:val="VarsaylanParagrafYazTipi"/>
    <w:link w:val="Balk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Balk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rFonts w:eastAsiaTheme="minorEastAsia"/>
      <w:color w:val="333333" w:themeColor="text2"/>
      <w:sz w:val="2"/>
      <w:szCs w:val="2"/>
      <w:lang w:val="en-US" w:eastAsia="ja-JP"/>
    </w:rPr>
  </w:style>
  <w:style w:type="character" w:customStyle="1" w:styleId="Balk3Char">
    <w:name w:val="Başlık 3 Char"/>
    <w:basedOn w:val="VarsaylanParagrafYazTipi"/>
    <w:link w:val="Balk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rFonts w:eastAsiaTheme="minorEastAsia"/>
      <w:color w:val="FFFFFF" w:themeColor="background1"/>
      <w:sz w:val="24"/>
      <w:szCs w:val="24"/>
      <w:lang w:val="en-US" w:eastAsia="ja-JP"/>
    </w:rPr>
  </w:style>
  <w:style w:type="paragraph" w:styleId="Tarih">
    <w:name w:val="Date"/>
    <w:basedOn w:val="Normal"/>
    <w:link w:val="TarihChar"/>
    <w:uiPriority w:val="5"/>
    <w:unhideWhenUsed/>
    <w:qFormat/>
    <w:pPr>
      <w:spacing w:after="0" w:line="312" w:lineRule="auto"/>
      <w:jc w:val="center"/>
    </w:pPr>
    <w:rPr>
      <w:rFonts w:eastAsiaTheme="minorEastAsia"/>
      <w:color w:val="FFFFFF" w:themeColor="background1"/>
      <w:sz w:val="24"/>
      <w:szCs w:val="24"/>
      <w:lang w:val="en-US" w:eastAsia="ja-JP"/>
    </w:rPr>
  </w:style>
  <w:style w:type="character" w:customStyle="1" w:styleId="TarihChar">
    <w:name w:val="Tarih Char"/>
    <w:basedOn w:val="VarsaylanParagrafYazTipi"/>
    <w:link w:val="Tarih"/>
    <w:uiPriority w:val="5"/>
    <w:rPr>
      <w:color w:val="FFFFFF" w:themeColor="background1"/>
    </w:rPr>
  </w:style>
  <w:style w:type="paragraph" w:styleId="BalonMetni">
    <w:name w:val="Balloon Text"/>
    <w:basedOn w:val="Normal"/>
    <w:link w:val="BalonMetniChar"/>
    <w:uiPriority w:val="99"/>
    <w:semiHidden/>
    <w:unhideWhenUsed/>
    <w:pPr>
      <w:spacing w:after="0" w:line="240" w:lineRule="auto"/>
    </w:pPr>
    <w:rPr>
      <w:rFonts w:ascii="Segoe UI" w:eastAsiaTheme="minorEastAsia" w:hAnsi="Segoe UI" w:cs="Segoe UI"/>
      <w:color w:val="333333" w:themeColor="text2"/>
      <w:sz w:val="18"/>
      <w:szCs w:val="18"/>
      <w:lang w:val="en-US" w:eastAsia="ja-JP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Segoe UI" w:hAnsi="Segoe UI" w:cs="Segoe UI"/>
      <w:sz w:val="18"/>
      <w:szCs w:val="18"/>
    </w:rPr>
  </w:style>
  <w:style w:type="character" w:customStyle="1" w:styleId="Balk4Char">
    <w:name w:val="Başlık 4 Char"/>
    <w:basedOn w:val="VarsaylanParagrafYazTipi"/>
    <w:link w:val="Balk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Kpr">
    <w:name w:val="Hyperlink"/>
    <w:basedOn w:val="VarsaylanParagrafYazTipi"/>
    <w:uiPriority w:val="99"/>
    <w:unhideWhenUsed/>
    <w:rsid w:val="0050017A"/>
    <w:rPr>
      <w:color w:val="24A5CD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0017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7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addingtonT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LFM_6-m4Zy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Fp92uq1aJR0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youtu.be/ghjmsGIlFmU" TargetMode="Externa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.kayrak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B1670AF3CBC452F8F553C7CDB4BC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170CE-0790-45C7-AA34-4D6C799B38C3}"/>
      </w:docPartPr>
      <w:docPartBody>
        <w:p w:rsidR="00263401" w:rsidRDefault="004478EB">
          <w:pPr>
            <w:pStyle w:val="CB1670AF3CBC452F8F553C7CDB4BCA48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8EB"/>
    <w:rsid w:val="00251D05"/>
    <w:rsid w:val="00263401"/>
    <w:rsid w:val="003F1AC2"/>
    <w:rsid w:val="004478EB"/>
    <w:rsid w:val="004813F8"/>
    <w:rsid w:val="004A67DA"/>
    <w:rsid w:val="00BA5BBA"/>
    <w:rsid w:val="00CC4BA5"/>
    <w:rsid w:val="00E8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2E2E36C8DC7142138C244C65028FE324">
    <w:name w:val="2E2E36C8DC7142138C244C65028FE324"/>
  </w:style>
  <w:style w:type="paragraph" w:customStyle="1" w:styleId="D9285E1232FB452F98A47B98D32B9FB6">
    <w:name w:val="D9285E1232FB452F98A47B98D32B9FB6"/>
  </w:style>
  <w:style w:type="paragraph" w:customStyle="1" w:styleId="511B27E2CE2C46D5922BA282A9493EE3">
    <w:name w:val="511B27E2CE2C46D5922BA282A9493EE3"/>
  </w:style>
  <w:style w:type="paragraph" w:customStyle="1" w:styleId="EF805BF1623C46FEBDDDC7C182DF8E93">
    <w:name w:val="EF805BF1623C46FEBDDDC7C182DF8E93"/>
  </w:style>
  <w:style w:type="paragraph" w:customStyle="1" w:styleId="6F13DABBE32B429D99612259F2CB0692">
    <w:name w:val="6F13DABBE32B429D99612259F2CB0692"/>
  </w:style>
  <w:style w:type="paragraph" w:customStyle="1" w:styleId="C3B555101EAC4CFFA70929B2D387F39E">
    <w:name w:val="C3B555101EAC4CFFA70929B2D387F39E"/>
  </w:style>
  <w:style w:type="paragraph" w:customStyle="1" w:styleId="EB5926FECA2C4B54BA53E8717F05271E">
    <w:name w:val="EB5926FECA2C4B54BA53E8717F05271E"/>
  </w:style>
  <w:style w:type="paragraph" w:customStyle="1" w:styleId="ADD8509579914FD9A37F0875B4711157">
    <w:name w:val="ADD8509579914FD9A37F0875B4711157"/>
  </w:style>
  <w:style w:type="paragraph" w:customStyle="1" w:styleId="CF697394A2D04FC5A4EC9A82A18834E3">
    <w:name w:val="CF697394A2D04FC5A4EC9A82A18834E3"/>
  </w:style>
  <w:style w:type="paragraph" w:customStyle="1" w:styleId="008150B1BABA4A9FA61D8DF0C9F5A849">
    <w:name w:val="008150B1BABA4A9FA61D8DF0C9F5A849"/>
  </w:style>
  <w:style w:type="paragraph" w:customStyle="1" w:styleId="CB1670AF3CBC452F8F553C7CDB4BCA48">
    <w:name w:val="CB1670AF3CBC452F8F553C7CDB4BCA48"/>
  </w:style>
  <w:style w:type="paragraph" w:customStyle="1" w:styleId="C7E597E074B3455F88E5A0164D7C1CC5">
    <w:name w:val="C7E597E074B3455F88E5A0164D7C1CC5"/>
  </w:style>
  <w:style w:type="paragraph" w:customStyle="1" w:styleId="DC1166B66B29428CBC6601A54D7A1E70">
    <w:name w:val="DC1166B66B29428CBC6601A54D7A1E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flyer.dotx</Template>
  <TotalTime>61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 Kayrak</dc:creator>
  <cp:keywords/>
  <dc:description/>
  <cp:lastModifiedBy>Sadi Cilingir</cp:lastModifiedBy>
  <cp:revision>17</cp:revision>
  <cp:lastPrinted>2016-10-07T11:25:00Z</cp:lastPrinted>
  <dcterms:created xsi:type="dcterms:W3CDTF">2017-07-05T08:16:00Z</dcterms:created>
  <dcterms:modified xsi:type="dcterms:W3CDTF">2017-11-22T14:13:00Z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